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A84" w:rsidRPr="0041300C" w:rsidRDefault="004F5A84" w:rsidP="00F827F5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 w:rsidRPr="0041300C">
        <w:rPr>
          <w:rFonts w:ascii="Book Antiqua" w:hAnsi="Book Antiqua"/>
          <w:b/>
          <w:color w:val="002060"/>
          <w:sz w:val="32"/>
          <w:szCs w:val="32"/>
        </w:rPr>
        <w:t>Szociális Munka Napja</w:t>
      </w:r>
    </w:p>
    <w:p w:rsidR="004F5A84" w:rsidRPr="0041300C" w:rsidRDefault="004F5A84" w:rsidP="00F827F5">
      <w:pPr>
        <w:jc w:val="center"/>
        <w:rPr>
          <w:rFonts w:ascii="Book Antiqua" w:hAnsi="Book Antiqua"/>
          <w:b/>
          <w:color w:val="002060"/>
          <w:sz w:val="32"/>
          <w:szCs w:val="32"/>
        </w:rPr>
      </w:pPr>
      <w:r w:rsidRPr="0041300C">
        <w:rPr>
          <w:rFonts w:ascii="Book Antiqua" w:hAnsi="Book Antiqua"/>
          <w:b/>
          <w:color w:val="002060"/>
          <w:sz w:val="32"/>
          <w:szCs w:val="32"/>
        </w:rPr>
        <w:t>2016.</w:t>
      </w:r>
    </w:p>
    <w:p w:rsidR="004F5A84" w:rsidRPr="0041300C" w:rsidRDefault="004F5A84">
      <w:pPr>
        <w:rPr>
          <w:color w:val="002060"/>
        </w:rPr>
      </w:pPr>
    </w:p>
    <w:p w:rsidR="004F5A84" w:rsidRPr="0041300C" w:rsidRDefault="004F5A84">
      <w:pPr>
        <w:rPr>
          <w:color w:val="002060"/>
        </w:rPr>
      </w:pPr>
    </w:p>
    <w:p w:rsidR="004F5A84" w:rsidRPr="0041300C" w:rsidRDefault="004F5A84" w:rsidP="00F827F5">
      <w:pPr>
        <w:spacing w:line="360" w:lineRule="auto"/>
        <w:jc w:val="both"/>
        <w:rPr>
          <w:rFonts w:ascii="Book Antiqua" w:hAnsi="Book Antiqua"/>
          <w:color w:val="002060"/>
        </w:rPr>
      </w:pPr>
      <w:r w:rsidRPr="0041300C">
        <w:rPr>
          <w:rFonts w:ascii="Book Antiqua" w:hAnsi="Book Antiqua"/>
          <w:color w:val="002060"/>
        </w:rPr>
        <w:t>Az idei évben a tatai Pálma Rendezvényházban ünnepeltük a Szociális Munka Napját, melyen a Szociális és Gyermekvédelmi Főigazgatóság fenntartásában működő megyei intézmények dolgozói vettek részt.</w:t>
      </w:r>
    </w:p>
    <w:p w:rsidR="004F5A84" w:rsidRPr="0041300C" w:rsidRDefault="004F5A84" w:rsidP="00F827F5">
      <w:pPr>
        <w:spacing w:line="360" w:lineRule="auto"/>
        <w:jc w:val="both"/>
        <w:rPr>
          <w:rFonts w:ascii="Book Antiqua" w:hAnsi="Book Antiqua"/>
          <w:color w:val="002060"/>
        </w:rPr>
      </w:pPr>
      <w:r w:rsidRPr="0041300C">
        <w:rPr>
          <w:rFonts w:ascii="Book Antiqua" w:hAnsi="Book Antiqua"/>
          <w:color w:val="002060"/>
        </w:rPr>
        <w:t>A rendezvényt az SZGYF Komárom- Esztergom Megyei Kirendeltsége és a KEM Mentálhigiénés és Rehabilitációs Intézet szervezte.</w:t>
      </w:r>
    </w:p>
    <w:p w:rsidR="004F5A84" w:rsidRPr="0041300C" w:rsidRDefault="004F5A84" w:rsidP="00F827F5">
      <w:pPr>
        <w:spacing w:line="360" w:lineRule="auto"/>
        <w:jc w:val="both"/>
        <w:rPr>
          <w:rFonts w:ascii="Book Antiqua" w:hAnsi="Book Antiqua"/>
          <w:color w:val="002060"/>
        </w:rPr>
      </w:pPr>
      <w:r w:rsidRPr="0041300C">
        <w:rPr>
          <w:rFonts w:ascii="Book Antiqua" w:hAnsi="Book Antiqua"/>
          <w:color w:val="002060"/>
        </w:rPr>
        <w:t xml:space="preserve">A kulturális program után kezdődött az ünnepi blokk, amikor is Czibere Károly szociális ügyekért és társadalmi felzárkózásért felelős Államtitkár, Czunyiné Dr. Bertalan Judit országgyűlési képviselő, miniszteri biztos, Dr. Kancz Csaba Komárom- Esztergom Megye Kormánymegbízottja, Benedek István Zsolt, a Szociális és Gyermekvédelmi Főigazgatóság főigazgató helyettese köszöntötte a jelen lévő és az éppen szolgálatot teljesítő segítőket. </w:t>
      </w:r>
    </w:p>
    <w:p w:rsidR="004F5A84" w:rsidRDefault="004F5A84" w:rsidP="00F827F5">
      <w:pPr>
        <w:spacing w:line="360" w:lineRule="auto"/>
        <w:jc w:val="both"/>
        <w:rPr>
          <w:rFonts w:ascii="Book Antiqua" w:hAnsi="Book Antiqua"/>
        </w:rPr>
      </w:pPr>
      <w:r w:rsidRPr="0084615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25" type="#_x0000_t75" alt="https://scontent.fbud1-1.fna.fbcdn.net/v/t1.0-9/15085514_10209600024089937_2597670213102592071_n.jpg?oh=719f1c6765b6c1d06aea887869e61563&amp;oe=58B54BFD" style="width:199.5pt;height:17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">
            <v:imagedata r:id="rId4" o:title=""/>
            <o:lock v:ext="edit" aspectratio="f"/>
          </v:shape>
        </w:pic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Pr="00846156">
        <w:rPr>
          <w:noProof/>
        </w:rPr>
        <w:pict>
          <v:shape id="Kép 4" o:spid="_x0000_i1026" type="#_x0000_t75" alt="https://scontent.fbud1-1.fna.fbcdn.net/v/t1.0-9/15094462_10209600024889957_7196930938226551715_n.jpg?oh=c02a31482bd0a4394f3aded19aa409de&amp;oe=58C2760D" style="width:199.5pt;height:17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">
            <v:imagedata r:id="rId5" o:title=""/>
            <o:lock v:ext="edit" aspectratio="f"/>
          </v:shape>
        </w:pict>
      </w:r>
    </w:p>
    <w:p w:rsidR="004F5A84" w:rsidRDefault="004F5A84" w:rsidP="00F827F5">
      <w:pPr>
        <w:spacing w:line="360" w:lineRule="auto"/>
        <w:jc w:val="both"/>
        <w:rPr>
          <w:rFonts w:ascii="Book Antiqua" w:hAnsi="Book Antiqua"/>
        </w:rPr>
      </w:pPr>
    </w:p>
    <w:p w:rsidR="004F5A84" w:rsidRDefault="004F5A84" w:rsidP="00F827F5">
      <w:pPr>
        <w:spacing w:line="360" w:lineRule="auto"/>
        <w:jc w:val="both"/>
        <w:rPr>
          <w:rFonts w:ascii="Book Antiqua" w:hAnsi="Book Antiqua"/>
        </w:rPr>
      </w:pPr>
      <w:r w:rsidRPr="00846156">
        <w:rPr>
          <w:noProof/>
        </w:rPr>
        <w:pict>
          <v:shape id="Kép 7" o:spid="_x0000_i1027" type="#_x0000_t75" alt="https://scontent.fbud1-1.fna.fbcdn.net/v/t1.0-9/15078559_10209600025609975_5756843234200033583_n.jpg?oh=41582abca86c48d86b73571013b757f4&amp;oe=588AD253" style="width:190.5pt;height:16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">
            <v:imagedata r:id="rId6" o:title=""/>
            <o:lock v:ext="edit" aspectratio="f"/>
          </v:shape>
        </w:pic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Pr="00846156">
        <w:rPr>
          <w:noProof/>
        </w:rPr>
        <w:pict>
          <v:shape id="Kép 10" o:spid="_x0000_i1028" type="#_x0000_t75" alt="https://scontent.fbud1-1.fna.fbcdn.net/v/t1.0-9/15178995_10209600026129988_1304246144031162268_n.jpg?oh=a91d8aeba0d10e925217fa0fef37e592&amp;oe=58C273AF" style="width:191.25pt;height:16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">
            <v:imagedata r:id="rId7" o:title=""/>
            <o:lock v:ext="edit" aspectratio="f"/>
          </v:shape>
        </w:pict>
      </w:r>
    </w:p>
    <w:p w:rsidR="004F5A84" w:rsidRDefault="004F5A84" w:rsidP="00F827F5">
      <w:pPr>
        <w:spacing w:line="360" w:lineRule="auto"/>
        <w:jc w:val="both"/>
        <w:rPr>
          <w:rFonts w:ascii="Book Antiqua" w:hAnsi="Book Antiqua"/>
        </w:rPr>
      </w:pPr>
    </w:p>
    <w:p w:rsidR="004F5A84" w:rsidRPr="0041300C" w:rsidRDefault="004F5A84" w:rsidP="00F827F5">
      <w:pPr>
        <w:spacing w:line="360" w:lineRule="auto"/>
        <w:jc w:val="both"/>
        <w:rPr>
          <w:rFonts w:ascii="Book Antiqua" w:hAnsi="Book Antiqua"/>
          <w:color w:val="002060"/>
        </w:rPr>
      </w:pPr>
      <w:r w:rsidRPr="0041300C">
        <w:rPr>
          <w:rFonts w:ascii="Book Antiqua" w:hAnsi="Book Antiqua"/>
          <w:color w:val="002060"/>
        </w:rPr>
        <w:t>Az elismerések átadása után Süttő Erika, az SZGYF Komárom – Esztergom Megyei Kirendeltség igazgatója pezsgős pohárköszöntőjében tett említést a szakma fontosságáról, a kis lépésekben történő, de annál jelentősebb sikerélményekről.</w:t>
      </w:r>
    </w:p>
    <w:p w:rsidR="004F5A84" w:rsidRDefault="004F5A84" w:rsidP="00132A32">
      <w:pPr>
        <w:spacing w:line="360" w:lineRule="auto"/>
        <w:jc w:val="center"/>
        <w:rPr>
          <w:rFonts w:ascii="Book Antiqua" w:hAnsi="Book Antiqua"/>
        </w:rPr>
      </w:pPr>
      <w:r w:rsidRPr="00846156">
        <w:rPr>
          <w:noProof/>
        </w:rPr>
        <w:pict>
          <v:shape id="Kép 16" o:spid="_x0000_i1029" type="#_x0000_t75" alt="https://scontent.fbud1-1.fna.fbcdn.net/v/t1.0-9/15055658_10209600029810080_2500439236593645989_n.jpg?oh=eaf06c9e4614e795485269181694863c&amp;oe=58C91786" style="width:198pt;height:17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">
            <v:imagedata r:id="rId8" o:title=""/>
            <o:lock v:ext="edit" aspectratio="f"/>
          </v:shape>
        </w:pic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b/>
          <w:color w:val="002060"/>
        </w:rPr>
      </w:pPr>
      <w:r w:rsidRPr="0041300C">
        <w:rPr>
          <w:rFonts w:ascii="Book Antiqua" w:hAnsi="Book Antiqua"/>
          <w:b/>
          <w:color w:val="002060"/>
        </w:rPr>
        <w:t xml:space="preserve">A 2016. évben díjazottaknak ezúton is köszönjük 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b/>
          <w:color w:val="002060"/>
        </w:rPr>
      </w:pPr>
      <w:r w:rsidRPr="0041300C">
        <w:rPr>
          <w:rFonts w:ascii="Book Antiqua" w:hAnsi="Book Antiqua"/>
          <w:b/>
          <w:color w:val="002060"/>
        </w:rPr>
        <w:t>áldozatos, kitartó, eredményes,  munkáját!</w:t>
      </w:r>
    </w:p>
    <w:p w:rsidR="004F5A84" w:rsidRDefault="004F5A84" w:rsidP="00735EB8">
      <w:pPr>
        <w:spacing w:line="360" w:lineRule="auto"/>
        <w:jc w:val="center"/>
        <w:rPr>
          <w:rFonts w:ascii="Book Antiqua" w:hAnsi="Book Antiqua"/>
        </w:rPr>
      </w:pPr>
    </w:p>
    <w:p w:rsidR="004F5A84" w:rsidRDefault="004F5A84" w:rsidP="00735EB8">
      <w:pPr>
        <w:spacing w:line="360" w:lineRule="auto"/>
        <w:jc w:val="center"/>
        <w:rPr>
          <w:rFonts w:ascii="Book Antiqua" w:hAnsi="Book Antiqua"/>
        </w:rPr>
      </w:pPr>
      <w:r w:rsidRPr="00846156">
        <w:rPr>
          <w:noProof/>
        </w:rPr>
        <w:pict>
          <v:shape id="Kép 13" o:spid="_x0000_i1030" type="#_x0000_t75" alt="https://scontent.fbud1-1.fna.fbcdn.net/v/t1.0-9/15095466_10209600030850106_7302413921475716909_n.jpg?oh=1beffd0ba038954d4ff9d1103374670e&amp;oe=58B4281D" style="width:312.75pt;height:27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">
            <v:imagedata r:id="rId9" o:title=""/>
            <o:lock v:ext="edit" aspectratio="f"/>
          </v:shape>
        </w:pic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color w:val="002060"/>
        </w:rPr>
      </w:pPr>
      <w:r w:rsidRPr="0041300C">
        <w:rPr>
          <w:rFonts w:ascii="Book Antiqua" w:hAnsi="Book Antiqua"/>
          <w:color w:val="002060"/>
        </w:rPr>
        <w:t>A Komárom – Esztergom Megyei Integrált Szociális Intézmény alábbi dolgozói kaptak elismerést: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color w:val="002060"/>
        </w:rPr>
      </w:pPr>
      <w:r w:rsidRPr="0041300C">
        <w:rPr>
          <w:rFonts w:ascii="Book Antiqua" w:hAnsi="Book Antiqua"/>
          <w:color w:val="002060"/>
        </w:rPr>
        <w:t xml:space="preserve">Főigazgatói dicséretben részesült </w:t>
      </w:r>
      <w:r w:rsidRPr="0041300C">
        <w:rPr>
          <w:rFonts w:ascii="Book Antiqua" w:hAnsi="Book Antiqua"/>
          <w:b/>
          <w:color w:val="002060"/>
        </w:rPr>
        <w:t>Basics – Palkovics Józsefné</w:t>
      </w:r>
      <w:r w:rsidRPr="0041300C">
        <w:rPr>
          <w:rFonts w:ascii="Book Antiqua" w:hAnsi="Book Antiqua"/>
          <w:color w:val="002060"/>
        </w:rPr>
        <w:t>, a KEM ISZI Zöld Fenyő Időskorúak Otthona telephely vezetője.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color w:val="002060"/>
        </w:rPr>
      </w:pPr>
      <w:r w:rsidRPr="0041300C">
        <w:rPr>
          <w:rFonts w:ascii="Book Antiqua" w:hAnsi="Book Antiqua"/>
          <w:color w:val="002060"/>
        </w:rPr>
        <w:t>Intézményvezetői elismerést kaptak: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b/>
          <w:i/>
          <w:color w:val="002060"/>
        </w:rPr>
      </w:pPr>
      <w:r w:rsidRPr="0041300C">
        <w:rPr>
          <w:rFonts w:ascii="Book Antiqua" w:hAnsi="Book Antiqua"/>
          <w:b/>
          <w:i/>
          <w:color w:val="002060"/>
        </w:rPr>
        <w:t>KEM ISZI Pszichiátriai Betegek Otthona dolgozói: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color w:val="002060"/>
        </w:rPr>
      </w:pPr>
      <w:r w:rsidRPr="0041300C">
        <w:rPr>
          <w:rFonts w:ascii="Book Antiqua" w:hAnsi="Book Antiqua"/>
          <w:b/>
          <w:color w:val="002060"/>
        </w:rPr>
        <w:t xml:space="preserve">Bujdos Béla- </w:t>
      </w:r>
      <w:r w:rsidRPr="0041300C">
        <w:rPr>
          <w:rFonts w:ascii="Book Antiqua" w:hAnsi="Book Antiqua"/>
          <w:color w:val="002060"/>
        </w:rPr>
        <w:t>mentálhigiénés munkatárs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b/>
          <w:color w:val="002060"/>
        </w:rPr>
      </w:pPr>
      <w:r w:rsidRPr="0041300C">
        <w:rPr>
          <w:rFonts w:ascii="Palatino Linotype" w:hAnsi="Palatino Linotype"/>
          <w:b/>
          <w:color w:val="002060"/>
          <w:sz w:val="22"/>
          <w:szCs w:val="22"/>
        </w:rPr>
        <w:t>János Attila Béláné</w:t>
      </w:r>
      <w:r w:rsidRPr="0041300C">
        <w:rPr>
          <w:rFonts w:ascii="Palatino Linotype" w:hAnsi="Palatino Linotype"/>
          <w:color w:val="002060"/>
          <w:sz w:val="22"/>
          <w:szCs w:val="22"/>
        </w:rPr>
        <w:t xml:space="preserve"> - takarítónő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b/>
          <w:i/>
          <w:color w:val="002060"/>
        </w:rPr>
      </w:pP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b/>
          <w:i/>
          <w:color w:val="002060"/>
        </w:rPr>
      </w:pPr>
      <w:r w:rsidRPr="0041300C">
        <w:rPr>
          <w:rFonts w:ascii="Book Antiqua" w:hAnsi="Book Antiqua"/>
          <w:b/>
          <w:i/>
          <w:color w:val="002060"/>
        </w:rPr>
        <w:t>KEM ISZI Fogyatékosok Otthona dolgozói: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color w:val="002060"/>
        </w:rPr>
      </w:pPr>
      <w:r w:rsidRPr="0041300C">
        <w:rPr>
          <w:rFonts w:ascii="Book Antiqua" w:hAnsi="Book Antiqua"/>
          <w:b/>
          <w:color w:val="002060"/>
        </w:rPr>
        <w:t>Dakos Éva Krisztina</w:t>
      </w:r>
      <w:r w:rsidRPr="0041300C">
        <w:rPr>
          <w:rFonts w:ascii="Book Antiqua" w:hAnsi="Book Antiqua"/>
          <w:color w:val="002060"/>
        </w:rPr>
        <w:t xml:space="preserve"> – intézményvezető ápoló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color w:val="002060"/>
        </w:rPr>
      </w:pPr>
      <w:r w:rsidRPr="0041300C">
        <w:rPr>
          <w:rFonts w:ascii="Book Antiqua" w:hAnsi="Book Antiqua"/>
          <w:b/>
          <w:color w:val="002060"/>
        </w:rPr>
        <w:t>Babai István</w:t>
      </w:r>
      <w:r w:rsidRPr="0041300C">
        <w:rPr>
          <w:rFonts w:ascii="Book Antiqua" w:hAnsi="Book Antiqua"/>
          <w:color w:val="002060"/>
        </w:rPr>
        <w:t xml:space="preserve"> – gépkocsivezető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color w:val="002060"/>
        </w:rPr>
      </w:pP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b/>
          <w:i/>
          <w:color w:val="002060"/>
        </w:rPr>
      </w:pPr>
      <w:r w:rsidRPr="0041300C">
        <w:rPr>
          <w:rFonts w:ascii="Book Antiqua" w:hAnsi="Book Antiqua"/>
          <w:b/>
          <w:i/>
          <w:color w:val="002060"/>
        </w:rPr>
        <w:t xml:space="preserve">KEM ISZI Szent Rita Fogyatékosok Otthona dolgozói: 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color w:val="002060"/>
        </w:rPr>
      </w:pPr>
      <w:r w:rsidRPr="0041300C">
        <w:rPr>
          <w:rFonts w:ascii="Book Antiqua" w:hAnsi="Book Antiqua"/>
          <w:b/>
          <w:color w:val="002060"/>
        </w:rPr>
        <w:t>Herédi Henrietta –</w:t>
      </w:r>
      <w:r w:rsidRPr="0041300C">
        <w:rPr>
          <w:rFonts w:ascii="Book Antiqua" w:hAnsi="Book Antiqua"/>
          <w:color w:val="002060"/>
        </w:rPr>
        <w:t xml:space="preserve"> mozgásterapeuta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color w:val="002060"/>
        </w:rPr>
      </w:pPr>
      <w:r w:rsidRPr="0041300C">
        <w:rPr>
          <w:rFonts w:ascii="Book Antiqua" w:hAnsi="Book Antiqua"/>
          <w:b/>
          <w:color w:val="002060"/>
        </w:rPr>
        <w:t>Novák Zoltánné</w:t>
      </w:r>
      <w:r w:rsidRPr="0041300C">
        <w:rPr>
          <w:rFonts w:ascii="Book Antiqua" w:hAnsi="Book Antiqua"/>
          <w:color w:val="002060"/>
        </w:rPr>
        <w:t xml:space="preserve"> – mosónő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color w:val="002060"/>
        </w:rPr>
      </w:pP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b/>
          <w:i/>
          <w:color w:val="002060"/>
        </w:rPr>
      </w:pPr>
      <w:r w:rsidRPr="0041300C">
        <w:rPr>
          <w:rFonts w:ascii="Book Antiqua" w:hAnsi="Book Antiqua"/>
          <w:b/>
          <w:i/>
          <w:color w:val="002060"/>
        </w:rPr>
        <w:t>KEM ISZI Esthajnal Időskorúak Otthona dolgozói: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color w:val="002060"/>
        </w:rPr>
      </w:pPr>
      <w:r w:rsidRPr="0041300C">
        <w:rPr>
          <w:rFonts w:ascii="Book Antiqua" w:hAnsi="Book Antiqua"/>
          <w:b/>
          <w:color w:val="002060"/>
        </w:rPr>
        <w:t>Smidová Mónika- ápoló</w:t>
      </w:r>
      <w:r w:rsidRPr="0041300C">
        <w:rPr>
          <w:rFonts w:ascii="Book Antiqua" w:hAnsi="Book Antiqua"/>
          <w:color w:val="002060"/>
        </w:rPr>
        <w:t xml:space="preserve"> – gondozó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color w:val="002060"/>
        </w:rPr>
      </w:pPr>
      <w:r w:rsidRPr="0041300C">
        <w:rPr>
          <w:rFonts w:ascii="Book Antiqua" w:hAnsi="Book Antiqua"/>
          <w:b/>
          <w:color w:val="002060"/>
        </w:rPr>
        <w:t>Dubányi István</w:t>
      </w:r>
      <w:r w:rsidRPr="0041300C">
        <w:rPr>
          <w:rFonts w:ascii="Book Antiqua" w:hAnsi="Book Antiqua"/>
          <w:color w:val="002060"/>
        </w:rPr>
        <w:t xml:space="preserve"> – karbantartó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color w:val="002060"/>
        </w:rPr>
      </w:pPr>
    </w:p>
    <w:p w:rsidR="004F5A84" w:rsidRPr="0041300C" w:rsidRDefault="004F5A84" w:rsidP="0041300C">
      <w:pPr>
        <w:spacing w:line="360" w:lineRule="auto"/>
        <w:jc w:val="center"/>
        <w:rPr>
          <w:rFonts w:ascii="Book Antiqua" w:hAnsi="Book Antiqua"/>
          <w:b/>
          <w:i/>
          <w:color w:val="002060"/>
        </w:rPr>
      </w:pPr>
      <w:r w:rsidRPr="0041300C">
        <w:rPr>
          <w:rFonts w:ascii="Book Antiqua" w:hAnsi="Book Antiqua"/>
          <w:b/>
          <w:i/>
          <w:color w:val="002060"/>
        </w:rPr>
        <w:t>KEM ISZI Zöld Fenyő Időskorúak Otthona dolgozói:</w:t>
      </w:r>
    </w:p>
    <w:p w:rsidR="004F5A84" w:rsidRPr="0041300C" w:rsidRDefault="004F5A84" w:rsidP="0041300C">
      <w:pPr>
        <w:spacing w:line="360" w:lineRule="auto"/>
        <w:jc w:val="center"/>
        <w:rPr>
          <w:rFonts w:ascii="Book Antiqua" w:hAnsi="Book Antiqua"/>
          <w:b/>
          <w:i/>
          <w:color w:val="002060"/>
        </w:rPr>
      </w:pPr>
      <w:r w:rsidRPr="0041300C">
        <w:rPr>
          <w:rFonts w:ascii="Palatino Linotype" w:hAnsi="Palatino Linotype"/>
          <w:b/>
          <w:color w:val="002060"/>
          <w:sz w:val="22"/>
          <w:szCs w:val="22"/>
        </w:rPr>
        <w:t>Pappné Ruzsinszki Ildikó</w:t>
      </w:r>
      <w:r w:rsidRPr="0041300C">
        <w:rPr>
          <w:rFonts w:ascii="Palatino Linotype" w:hAnsi="Palatino Linotype"/>
          <w:color w:val="002060"/>
          <w:sz w:val="22"/>
          <w:szCs w:val="22"/>
        </w:rPr>
        <w:t xml:space="preserve"> osztályvezető ápoló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color w:val="002060"/>
        </w:rPr>
      </w:pPr>
      <w:r w:rsidRPr="0041300C">
        <w:rPr>
          <w:rFonts w:ascii="Palatino Linotype" w:hAnsi="Palatino Linotype"/>
          <w:b/>
          <w:color w:val="002060"/>
          <w:sz w:val="22"/>
          <w:szCs w:val="22"/>
        </w:rPr>
        <w:t>Góman Gusztávné</w:t>
      </w:r>
      <w:r w:rsidRPr="0041300C">
        <w:rPr>
          <w:rFonts w:ascii="Palatino Linotype" w:hAnsi="Palatino Linotype"/>
          <w:color w:val="002060"/>
          <w:sz w:val="22"/>
          <w:szCs w:val="22"/>
        </w:rPr>
        <w:t xml:space="preserve"> - ápoló - gondozó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color w:val="002060"/>
        </w:rPr>
      </w:pP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b/>
          <w:color w:val="002060"/>
        </w:rPr>
      </w:pPr>
      <w:r w:rsidRPr="0041300C">
        <w:rPr>
          <w:rFonts w:ascii="Book Antiqua" w:hAnsi="Book Antiqua"/>
          <w:b/>
          <w:color w:val="002060"/>
        </w:rPr>
        <w:t>Ezúton is köszönöm valamennyi Munkatársam munkáját!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b/>
          <w:color w:val="002060"/>
        </w:rPr>
      </w:pPr>
      <w:r w:rsidRPr="0041300C">
        <w:rPr>
          <w:rFonts w:ascii="Book Antiqua" w:hAnsi="Book Antiqua"/>
          <w:b/>
          <w:color w:val="002060"/>
        </w:rPr>
        <w:t>Mindenkinek jó egészséget, kitartást, magánéleti és szakmai sikereket kívánok!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b/>
          <w:color w:val="002060"/>
        </w:rPr>
      </w:pP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b/>
          <w:color w:val="002060"/>
        </w:rPr>
      </w:pPr>
      <w:r w:rsidRPr="0041300C">
        <w:rPr>
          <w:rFonts w:ascii="Book Antiqua" w:hAnsi="Book Antiqua"/>
          <w:b/>
          <w:color w:val="002060"/>
        </w:rPr>
        <w:t>Üdvözlettel:</w:t>
      </w:r>
    </w:p>
    <w:p w:rsidR="004F5A84" w:rsidRDefault="004F5A84" w:rsidP="00735EB8">
      <w:pPr>
        <w:spacing w:line="360" w:lineRule="auto"/>
        <w:jc w:val="center"/>
        <w:rPr>
          <w:rFonts w:ascii="Book Antiqua" w:hAnsi="Book Antiqua"/>
          <w:b/>
          <w:color w:val="002060"/>
        </w:rPr>
      </w:pPr>
    </w:p>
    <w:p w:rsidR="004F5A84" w:rsidRDefault="004F5A84" w:rsidP="00735EB8">
      <w:pPr>
        <w:spacing w:line="360" w:lineRule="auto"/>
        <w:jc w:val="center"/>
        <w:rPr>
          <w:rFonts w:ascii="Book Antiqua" w:hAnsi="Book Antiqua"/>
          <w:b/>
          <w:color w:val="002060"/>
        </w:rPr>
      </w:pPr>
      <w:r>
        <w:rPr>
          <w:noProof/>
        </w:rPr>
        <w:pict>
          <v:shape id="_x0000_s1026" type="#_x0000_t75" style="position:absolute;left:0;text-align:left;margin-left:137.5pt;margin-top:3pt;width:171pt;height:75.45pt;z-index:251658240">
            <v:imagedata r:id="rId10" o:title=""/>
          </v:shape>
        </w:pict>
      </w:r>
    </w:p>
    <w:p w:rsidR="004F5A84" w:rsidRDefault="004F5A84" w:rsidP="00735EB8">
      <w:pPr>
        <w:spacing w:line="360" w:lineRule="auto"/>
        <w:jc w:val="center"/>
        <w:rPr>
          <w:rFonts w:ascii="Book Antiqua" w:hAnsi="Book Antiqua"/>
          <w:b/>
          <w:color w:val="002060"/>
        </w:rPr>
      </w:pP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b/>
          <w:color w:val="002060"/>
        </w:rPr>
      </w:pP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b/>
          <w:color w:val="002060"/>
        </w:rPr>
      </w:pPr>
      <w:r w:rsidRPr="0041300C">
        <w:rPr>
          <w:rFonts w:ascii="Book Antiqua" w:hAnsi="Book Antiqua"/>
          <w:b/>
          <w:color w:val="002060"/>
        </w:rPr>
        <w:t>Szőke – Szabó Mónika</w:t>
      </w:r>
    </w:p>
    <w:p w:rsidR="004F5A84" w:rsidRPr="0041300C" w:rsidRDefault="004F5A84" w:rsidP="00735EB8">
      <w:pPr>
        <w:spacing w:line="360" w:lineRule="auto"/>
        <w:jc w:val="center"/>
        <w:rPr>
          <w:rFonts w:ascii="Book Antiqua" w:hAnsi="Book Antiqua"/>
          <w:b/>
          <w:color w:val="002060"/>
        </w:rPr>
      </w:pPr>
      <w:r w:rsidRPr="0041300C">
        <w:rPr>
          <w:rFonts w:ascii="Book Antiqua" w:hAnsi="Book Antiqua"/>
          <w:b/>
          <w:color w:val="002060"/>
        </w:rPr>
        <w:t>KEM ISZI intézményvezető</w:t>
      </w:r>
    </w:p>
    <w:p w:rsidR="004F5A84" w:rsidRDefault="004F5A84" w:rsidP="00735EB8">
      <w:pPr>
        <w:spacing w:line="360" w:lineRule="auto"/>
        <w:jc w:val="center"/>
        <w:rPr>
          <w:rFonts w:ascii="Book Antiqua" w:hAnsi="Book Antiqua"/>
        </w:rPr>
      </w:pPr>
    </w:p>
    <w:p w:rsidR="004F5A84" w:rsidRDefault="004F5A84" w:rsidP="00735EB8">
      <w:pPr>
        <w:spacing w:line="360" w:lineRule="auto"/>
        <w:jc w:val="center"/>
        <w:rPr>
          <w:rFonts w:ascii="Book Antiqua" w:hAnsi="Book Antiqua"/>
        </w:rPr>
      </w:pPr>
    </w:p>
    <w:sectPr w:rsidR="004F5A84" w:rsidSect="006653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27F5"/>
    <w:rsid w:val="00132A32"/>
    <w:rsid w:val="00137239"/>
    <w:rsid w:val="00147088"/>
    <w:rsid w:val="002426EC"/>
    <w:rsid w:val="00277321"/>
    <w:rsid w:val="00277BAB"/>
    <w:rsid w:val="00383565"/>
    <w:rsid w:val="0041300C"/>
    <w:rsid w:val="004F5A84"/>
    <w:rsid w:val="004F5CEA"/>
    <w:rsid w:val="005D3B68"/>
    <w:rsid w:val="006026B7"/>
    <w:rsid w:val="00615301"/>
    <w:rsid w:val="006653BB"/>
    <w:rsid w:val="00727C4D"/>
    <w:rsid w:val="00731CB2"/>
    <w:rsid w:val="00735EB8"/>
    <w:rsid w:val="00846156"/>
    <w:rsid w:val="008B0FF7"/>
    <w:rsid w:val="009100A9"/>
    <w:rsid w:val="009258D5"/>
    <w:rsid w:val="00A20AE0"/>
    <w:rsid w:val="00B826F7"/>
    <w:rsid w:val="00BC502A"/>
    <w:rsid w:val="00D96BBA"/>
    <w:rsid w:val="00DE0CA4"/>
    <w:rsid w:val="00F82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9100A9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100A9"/>
    <w:pPr>
      <w:pBdr>
        <w:top w:val="single" w:sz="8" w:space="0" w:color="AC66BB"/>
        <w:left w:val="single" w:sz="8" w:space="0" w:color="AC66BB"/>
        <w:bottom w:val="single" w:sz="8" w:space="0" w:color="AC66BB"/>
        <w:right w:val="single" w:sz="8" w:space="0" w:color="AC66BB"/>
      </w:pBdr>
      <w:shd w:val="clear" w:color="auto" w:fill="EEE0F1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592C63"/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100A9"/>
    <w:pPr>
      <w:pBdr>
        <w:top w:val="single" w:sz="4" w:space="0" w:color="AC66BB"/>
        <w:left w:val="single" w:sz="48" w:space="2" w:color="AC66BB"/>
        <w:bottom w:val="single" w:sz="4" w:space="0" w:color="AC66BB"/>
        <w:right w:val="single" w:sz="4" w:space="4" w:color="AC66BB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/>
      <w:b/>
      <w:bCs/>
      <w:i/>
      <w:iCs/>
      <w:color w:val="874295"/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100A9"/>
    <w:pPr>
      <w:pBdr>
        <w:left w:val="single" w:sz="48" w:space="2" w:color="AC66BB"/>
        <w:bottom w:val="single" w:sz="4" w:space="0" w:color="AC66BB"/>
      </w:pBdr>
      <w:spacing w:before="200" w:after="100"/>
      <w:ind w:left="144"/>
      <w:contextualSpacing/>
      <w:outlineLvl w:val="2"/>
    </w:pPr>
    <w:rPr>
      <w:rFonts w:ascii="Cambria" w:eastAsia="Times New Roman" w:hAnsi="Cambria"/>
      <w:b/>
      <w:bCs/>
      <w:i/>
      <w:iCs/>
      <w:color w:val="874295"/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100A9"/>
    <w:pPr>
      <w:pBdr>
        <w:left w:val="single" w:sz="4" w:space="2" w:color="AC66BB"/>
        <w:bottom w:val="single" w:sz="4" w:space="2" w:color="AC66BB"/>
      </w:pBdr>
      <w:spacing w:before="200" w:after="100"/>
      <w:ind w:left="86"/>
      <w:contextualSpacing/>
      <w:outlineLvl w:val="3"/>
    </w:pPr>
    <w:rPr>
      <w:rFonts w:ascii="Cambria" w:eastAsia="Times New Roman" w:hAnsi="Cambria"/>
      <w:b/>
      <w:bCs/>
      <w:i/>
      <w:iCs/>
      <w:color w:val="874295"/>
      <w:sz w:val="22"/>
      <w:szCs w:val="22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100A9"/>
    <w:pPr>
      <w:pBdr>
        <w:left w:val="dotted" w:sz="4" w:space="2" w:color="AC66BB"/>
        <w:bottom w:val="dotted" w:sz="4" w:space="2" w:color="AC66BB"/>
      </w:pBdr>
      <w:spacing w:before="200" w:after="100"/>
      <w:ind w:left="86"/>
      <w:contextualSpacing/>
      <w:outlineLvl w:val="4"/>
    </w:pPr>
    <w:rPr>
      <w:rFonts w:ascii="Cambria" w:eastAsia="Times New Roman" w:hAnsi="Cambria"/>
      <w:b/>
      <w:bCs/>
      <w:i/>
      <w:iCs/>
      <w:color w:val="874295"/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100A9"/>
    <w:pPr>
      <w:pBdr>
        <w:bottom w:val="single" w:sz="4" w:space="2" w:color="DDC1E3"/>
      </w:pBdr>
      <w:spacing w:before="200" w:after="100"/>
      <w:contextualSpacing/>
      <w:outlineLvl w:val="5"/>
    </w:pPr>
    <w:rPr>
      <w:rFonts w:ascii="Cambria" w:eastAsia="Times New Roman" w:hAnsi="Cambria"/>
      <w:i/>
      <w:iCs/>
      <w:color w:val="874295"/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100A9"/>
    <w:pPr>
      <w:pBdr>
        <w:bottom w:val="dotted" w:sz="4" w:space="2" w:color="CDA3D6"/>
      </w:pBdr>
      <w:spacing w:before="200" w:after="100"/>
      <w:contextualSpacing/>
      <w:outlineLvl w:val="6"/>
    </w:pPr>
    <w:rPr>
      <w:rFonts w:ascii="Cambria" w:eastAsia="Times New Roman" w:hAnsi="Cambria"/>
      <w:i/>
      <w:iCs/>
      <w:color w:val="874295"/>
      <w:sz w:val="22"/>
      <w:szCs w:val="22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100A9"/>
    <w:pPr>
      <w:spacing w:before="200" w:after="100"/>
      <w:contextualSpacing/>
      <w:outlineLvl w:val="7"/>
    </w:pPr>
    <w:rPr>
      <w:rFonts w:ascii="Cambria" w:eastAsia="Times New Roman" w:hAnsi="Cambria"/>
      <w:i/>
      <w:iCs/>
      <w:color w:val="AC66BB"/>
      <w:sz w:val="22"/>
      <w:szCs w:val="22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100A9"/>
    <w:pPr>
      <w:spacing w:before="200" w:after="100"/>
      <w:contextualSpacing/>
      <w:outlineLvl w:val="8"/>
    </w:pPr>
    <w:rPr>
      <w:rFonts w:ascii="Cambria" w:eastAsia="Times New Roman" w:hAnsi="Cambria"/>
      <w:i/>
      <w:iCs/>
      <w:color w:val="AC66BB"/>
      <w:sz w:val="20"/>
      <w:szCs w:val="20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100A9"/>
    <w:rPr>
      <w:rFonts w:ascii="Cambria" w:hAnsi="Cambria" w:cs="Times New Roman"/>
      <w:b/>
      <w:bCs/>
      <w:i/>
      <w:iCs/>
      <w:color w:val="592C63"/>
      <w:shd w:val="clear" w:color="auto" w:fill="EEE0F1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100A9"/>
    <w:rPr>
      <w:rFonts w:ascii="Cambria" w:hAnsi="Cambria" w:cs="Times New Roman"/>
      <w:b/>
      <w:bCs/>
      <w:i/>
      <w:iCs/>
      <w:color w:val="874295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100A9"/>
    <w:rPr>
      <w:rFonts w:ascii="Cambria" w:hAnsi="Cambria" w:cs="Times New Roman"/>
      <w:b/>
      <w:bCs/>
      <w:i/>
      <w:iCs/>
      <w:color w:val="874295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100A9"/>
    <w:rPr>
      <w:rFonts w:ascii="Cambria" w:hAnsi="Cambria" w:cs="Times New Roman"/>
      <w:b/>
      <w:bCs/>
      <w:i/>
      <w:iCs/>
      <w:color w:val="874295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100A9"/>
    <w:rPr>
      <w:rFonts w:ascii="Cambria" w:hAnsi="Cambria" w:cs="Times New Roman"/>
      <w:b/>
      <w:bCs/>
      <w:i/>
      <w:iCs/>
      <w:color w:val="874295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100A9"/>
    <w:rPr>
      <w:rFonts w:ascii="Cambria" w:hAnsi="Cambria" w:cs="Times New Roman"/>
      <w:i/>
      <w:iCs/>
      <w:color w:val="874295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9100A9"/>
    <w:rPr>
      <w:rFonts w:ascii="Cambria" w:hAnsi="Cambria" w:cs="Times New Roman"/>
      <w:i/>
      <w:iCs/>
      <w:color w:val="874295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9100A9"/>
    <w:rPr>
      <w:rFonts w:ascii="Cambria" w:hAnsi="Cambria" w:cs="Times New Roman"/>
      <w:i/>
      <w:iCs/>
      <w:color w:val="AC66BB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9100A9"/>
    <w:rPr>
      <w:rFonts w:ascii="Cambria" w:hAnsi="Cambria" w:cs="Times New Roman"/>
      <w:i/>
      <w:iCs/>
      <w:color w:val="AC66BB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9100A9"/>
    <w:rPr>
      <w:b/>
      <w:bCs/>
      <w:color w:val="874295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9100A9"/>
    <w:pPr>
      <w:pBdr>
        <w:top w:val="single" w:sz="48" w:space="0" w:color="AC66BB"/>
        <w:bottom w:val="single" w:sz="48" w:space="0" w:color="AC66BB"/>
      </w:pBdr>
      <w:shd w:val="clear" w:color="auto" w:fill="AC66BB"/>
      <w:jc w:val="center"/>
    </w:pPr>
    <w:rPr>
      <w:rFonts w:ascii="Cambria" w:eastAsia="Times New Roman" w:hAnsi="Cambria"/>
      <w:i/>
      <w:iCs/>
      <w:color w:val="FFFFFF"/>
      <w:spacing w:val="10"/>
      <w:sz w:val="48"/>
      <w:szCs w:val="48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9100A9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AC66BB"/>
    </w:rPr>
  </w:style>
  <w:style w:type="paragraph" w:styleId="Subtitle">
    <w:name w:val="Subtitle"/>
    <w:basedOn w:val="Normal"/>
    <w:next w:val="Normal"/>
    <w:link w:val="SubtitleChar"/>
    <w:uiPriority w:val="99"/>
    <w:qFormat/>
    <w:rsid w:val="009100A9"/>
    <w:pPr>
      <w:pBdr>
        <w:bottom w:val="dotted" w:sz="8" w:space="10" w:color="AC66BB"/>
      </w:pBdr>
      <w:spacing w:before="200" w:after="900"/>
      <w:jc w:val="center"/>
    </w:pPr>
    <w:rPr>
      <w:rFonts w:ascii="Cambria" w:eastAsia="Times New Roman" w:hAnsi="Cambria"/>
      <w:i/>
      <w:iCs/>
      <w:color w:val="592C63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100A9"/>
    <w:rPr>
      <w:rFonts w:ascii="Cambria" w:hAnsi="Cambria" w:cs="Times New Roman"/>
      <w:i/>
      <w:iCs/>
      <w:color w:val="592C63"/>
      <w:sz w:val="24"/>
      <w:szCs w:val="24"/>
    </w:rPr>
  </w:style>
  <w:style w:type="character" w:styleId="Strong">
    <w:name w:val="Strong"/>
    <w:basedOn w:val="DefaultParagraphFont"/>
    <w:uiPriority w:val="99"/>
    <w:qFormat/>
    <w:rsid w:val="009100A9"/>
    <w:rPr>
      <w:rFonts w:cs="Times New Roman"/>
      <w:b/>
      <w:spacing w:val="0"/>
    </w:rPr>
  </w:style>
  <w:style w:type="character" w:styleId="Emphasis">
    <w:name w:val="Emphasis"/>
    <w:basedOn w:val="DefaultParagraphFont"/>
    <w:uiPriority w:val="99"/>
    <w:qFormat/>
    <w:rsid w:val="009100A9"/>
    <w:rPr>
      <w:rFonts w:ascii="Cambria" w:hAnsi="Cambria" w:cs="Times New Roman"/>
      <w:b/>
      <w:i/>
      <w:color w:val="AC66BB"/>
      <w:bdr w:val="single" w:sz="18" w:space="0" w:color="EEE0F1"/>
      <w:shd w:val="clear" w:color="auto" w:fill="EEE0F1"/>
    </w:rPr>
  </w:style>
  <w:style w:type="paragraph" w:styleId="NoSpacing">
    <w:name w:val="No Spacing"/>
    <w:basedOn w:val="Normal"/>
    <w:uiPriority w:val="99"/>
    <w:qFormat/>
    <w:rsid w:val="009100A9"/>
  </w:style>
  <w:style w:type="paragraph" w:styleId="ListParagraph">
    <w:name w:val="List Paragraph"/>
    <w:basedOn w:val="Normal"/>
    <w:uiPriority w:val="99"/>
    <w:qFormat/>
    <w:rsid w:val="009100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9100A9"/>
    <w:rPr>
      <w:rFonts w:ascii="Calibri" w:hAnsi="Calibri"/>
      <w:color w:val="874295"/>
      <w:sz w:val="20"/>
      <w:szCs w:val="20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99"/>
    <w:locked/>
    <w:rsid w:val="009100A9"/>
    <w:rPr>
      <w:rFonts w:cs="Times New Roman"/>
      <w:color w:val="87429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100A9"/>
    <w:pPr>
      <w:pBdr>
        <w:top w:val="dotted" w:sz="8" w:space="10" w:color="AC66BB"/>
        <w:bottom w:val="dotted" w:sz="8" w:space="10" w:color="AC66BB"/>
      </w:pBdr>
      <w:spacing w:line="300" w:lineRule="auto"/>
      <w:ind w:left="2160" w:right="2160"/>
      <w:jc w:val="center"/>
    </w:pPr>
    <w:rPr>
      <w:rFonts w:ascii="Cambria" w:eastAsia="Times New Roman" w:hAnsi="Cambria"/>
      <w:b/>
      <w:bCs/>
      <w:i/>
      <w:iCs/>
      <w:color w:val="AC66BB"/>
      <w:sz w:val="20"/>
      <w:szCs w:val="20"/>
      <w:lang w:val="en-US" w:eastAsia="en-US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100A9"/>
    <w:rPr>
      <w:rFonts w:ascii="Cambria" w:hAnsi="Cambria" w:cs="Times New Roman"/>
      <w:b/>
      <w:bCs/>
      <w:i/>
      <w:iCs/>
      <w:color w:val="AC66BB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9100A9"/>
    <w:rPr>
      <w:rFonts w:ascii="Cambria" w:hAnsi="Cambria"/>
      <w:i/>
      <w:color w:val="AC66BB"/>
    </w:rPr>
  </w:style>
  <w:style w:type="character" w:styleId="IntenseEmphasis">
    <w:name w:val="Intense Emphasis"/>
    <w:basedOn w:val="DefaultParagraphFont"/>
    <w:uiPriority w:val="99"/>
    <w:qFormat/>
    <w:rsid w:val="009100A9"/>
    <w:rPr>
      <w:rFonts w:ascii="Cambria" w:hAnsi="Cambria"/>
      <w:b/>
      <w:i/>
      <w:color w:val="FFFFFF"/>
      <w:bdr w:val="single" w:sz="18" w:space="0" w:color="AC66BB"/>
      <w:shd w:val="clear" w:color="auto" w:fill="AC66BB"/>
      <w:vertAlign w:val="baseline"/>
    </w:rPr>
  </w:style>
  <w:style w:type="character" w:styleId="SubtleReference">
    <w:name w:val="Subtle Reference"/>
    <w:basedOn w:val="DefaultParagraphFont"/>
    <w:uiPriority w:val="99"/>
    <w:qFormat/>
    <w:rsid w:val="009100A9"/>
    <w:rPr>
      <w:i/>
      <w:smallCaps/>
      <w:color w:val="AC66BB"/>
      <w:u w:color="AC66BB"/>
    </w:rPr>
  </w:style>
  <w:style w:type="character" w:styleId="IntenseReference">
    <w:name w:val="Intense Reference"/>
    <w:basedOn w:val="DefaultParagraphFont"/>
    <w:uiPriority w:val="99"/>
    <w:qFormat/>
    <w:rsid w:val="009100A9"/>
    <w:rPr>
      <w:b/>
      <w:i/>
      <w:smallCaps/>
      <w:color w:val="AC66BB"/>
      <w:u w:color="AC66BB"/>
    </w:rPr>
  </w:style>
  <w:style w:type="character" w:styleId="BookTitle">
    <w:name w:val="Book Title"/>
    <w:basedOn w:val="DefaultParagraphFont"/>
    <w:uiPriority w:val="99"/>
    <w:qFormat/>
    <w:rsid w:val="009100A9"/>
    <w:rPr>
      <w:rFonts w:ascii="Cambria" w:hAnsi="Cambria"/>
      <w:b/>
      <w:i/>
      <w:smallCaps/>
      <w:color w:val="874295"/>
      <w:u w:val="single"/>
    </w:rPr>
  </w:style>
  <w:style w:type="paragraph" w:styleId="TOCHeading">
    <w:name w:val="TOC Heading"/>
    <w:basedOn w:val="Heading1"/>
    <w:next w:val="Normal"/>
    <w:uiPriority w:val="99"/>
    <w:qFormat/>
    <w:rsid w:val="009100A9"/>
    <w:pPr>
      <w:outlineLvl w:val="9"/>
    </w:pPr>
    <w:rPr>
      <w:i w:val="0"/>
      <w:iCs w:val="0"/>
      <w:lang w:val="hu-HU" w:eastAsia="hu-HU"/>
    </w:rPr>
  </w:style>
  <w:style w:type="paragraph" w:styleId="EnvelopeAddress">
    <w:name w:val="envelope address"/>
    <w:basedOn w:val="Normal"/>
    <w:uiPriority w:val="99"/>
    <w:semiHidden/>
    <w:rsid w:val="00A20AE0"/>
    <w:pPr>
      <w:framePr w:w="7920" w:h="1980" w:hRule="exact" w:hSpace="141" w:wrap="auto" w:hAnchor="page" w:xAlign="center" w:yAlign="bottom"/>
      <w:ind w:left="2880"/>
    </w:pPr>
    <w:rPr>
      <w:rFonts w:ascii="Book Antiqua" w:eastAsia="Times New Roman" w:hAnsi="Book Antiqua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rsid w:val="00F827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27F5"/>
    <w:rPr>
      <w:rFonts w:ascii="Tahoma" w:hAnsi="Tahoma" w:cs="Tahoma"/>
      <w:sz w:val="16"/>
      <w:szCs w:val="16"/>
      <w:lang w:val="hu-HU" w:eastAsia="hu-H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18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8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111</TotalTime>
  <Pages>3</Pages>
  <Words>274</Words>
  <Characters>1895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Samsung-NP270E5V</dc:creator>
  <cp:keywords/>
  <dc:description/>
  <cp:lastModifiedBy>webfejl</cp:lastModifiedBy>
  <cp:revision>4</cp:revision>
  <cp:lastPrinted>2016-11-21T08:18:00Z</cp:lastPrinted>
  <dcterms:created xsi:type="dcterms:W3CDTF">2016-11-21T06:34:00Z</dcterms:created>
  <dcterms:modified xsi:type="dcterms:W3CDTF">2016-11-21T12:19:00Z</dcterms:modified>
</cp:coreProperties>
</file>